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62D90" w14:textId="77777777" w:rsidR="00F616D0" w:rsidRPr="00FD514C" w:rsidRDefault="00F616D0" w:rsidP="00F616D0">
      <w:pPr>
        <w:jc w:val="center"/>
        <w:rPr>
          <w:rFonts w:ascii="Helvetica Neue" w:hAnsi="Helvetica Neue"/>
          <w:sz w:val="44"/>
          <w:szCs w:val="22"/>
        </w:rPr>
      </w:pPr>
    </w:p>
    <w:p w14:paraId="74EEAD39" w14:textId="77777777" w:rsidR="00F616D0" w:rsidRPr="00FD514C" w:rsidRDefault="00F616D0" w:rsidP="00F616D0">
      <w:pPr>
        <w:jc w:val="center"/>
        <w:rPr>
          <w:rFonts w:ascii="Helvetica Neue" w:hAnsi="Helvetica Neue"/>
          <w:sz w:val="44"/>
          <w:szCs w:val="22"/>
        </w:rPr>
      </w:pPr>
    </w:p>
    <w:p w14:paraId="03786197" w14:textId="10A52FB3" w:rsidR="00F616D0" w:rsidRPr="00BB6229" w:rsidRDefault="0057098A" w:rsidP="00F616D0">
      <w:pPr>
        <w:jc w:val="center"/>
        <w:rPr>
          <w:rFonts w:ascii="Helvetica Neue" w:hAnsi="Helvetica Neue"/>
          <w:b/>
          <w:bCs/>
          <w:sz w:val="44"/>
          <w:szCs w:val="22"/>
          <w:lang w:val="fr-CH"/>
        </w:rPr>
      </w:pPr>
      <w:r w:rsidRPr="00BB6229">
        <w:rPr>
          <w:rFonts w:ascii="Helvetica Neue" w:hAnsi="Helvetica Neue"/>
          <w:b/>
          <w:bCs/>
          <w:sz w:val="44"/>
          <w:szCs w:val="22"/>
          <w:lang w:val="fr-CH"/>
        </w:rPr>
        <w:t>Série</w:t>
      </w:r>
      <w:proofErr w:type="gramStart"/>
      <w:r w:rsidR="00046712" w:rsidRPr="00BB6229">
        <w:rPr>
          <w:rFonts w:ascii="Helvetica Neue" w:hAnsi="Helvetica Neue"/>
          <w:b/>
          <w:bCs/>
          <w:sz w:val="44"/>
          <w:szCs w:val="22"/>
          <w:lang w:val="fr-CH"/>
        </w:rPr>
        <w:t xml:space="preserve"> «RECTO</w:t>
      </w:r>
      <w:proofErr w:type="gramEnd"/>
      <w:r w:rsidR="00046712" w:rsidRPr="00BB6229">
        <w:rPr>
          <w:rFonts w:ascii="Helvetica Neue" w:hAnsi="Helvetica Neue"/>
          <w:b/>
          <w:bCs/>
          <w:sz w:val="44"/>
          <w:szCs w:val="22"/>
          <w:lang w:val="fr-CH"/>
        </w:rPr>
        <w:t xml:space="preserve"> VERSO»</w:t>
      </w:r>
    </w:p>
    <w:p w14:paraId="524B6708" w14:textId="38E71365" w:rsidR="00046712" w:rsidRPr="00BB6229" w:rsidRDefault="0057098A" w:rsidP="00F616D0">
      <w:pPr>
        <w:jc w:val="center"/>
        <w:rPr>
          <w:rFonts w:ascii="Helvetica Neue" w:hAnsi="Helvetica Neue"/>
          <w:sz w:val="44"/>
          <w:szCs w:val="22"/>
          <w:lang w:val="fr-CH"/>
        </w:rPr>
      </w:pPr>
      <w:r w:rsidRPr="00BB6229">
        <w:rPr>
          <w:rFonts w:ascii="Helvetica Neue" w:hAnsi="Helvetica Neue"/>
          <w:sz w:val="44"/>
          <w:szCs w:val="22"/>
          <w:lang w:val="fr-CH"/>
        </w:rPr>
        <w:t>Rapport</w:t>
      </w:r>
    </w:p>
    <w:p w14:paraId="3C449753" w14:textId="4FDB1E38" w:rsidR="00F616D0" w:rsidRDefault="00F616D0" w:rsidP="00F616D0">
      <w:pPr>
        <w:jc w:val="center"/>
        <w:rPr>
          <w:rFonts w:ascii="Helvetica Neue" w:hAnsi="Helvetica Neue"/>
          <w:sz w:val="44"/>
          <w:szCs w:val="22"/>
          <w:lang w:val="fr-CH"/>
        </w:rPr>
      </w:pPr>
    </w:p>
    <w:p w14:paraId="24231AAB" w14:textId="221D0256" w:rsidR="00EB2DBC" w:rsidRPr="00AB356C" w:rsidRDefault="00AB356C" w:rsidP="00AB356C">
      <w:pPr>
        <w:rPr>
          <w:rFonts w:ascii="Helvetica Neue" w:hAnsi="Helvetica Neue"/>
          <w:sz w:val="22"/>
          <w:szCs w:val="22"/>
          <w:lang w:val="fr-CH"/>
        </w:rPr>
      </w:pPr>
      <w:r w:rsidRPr="00AB356C">
        <w:rPr>
          <w:rFonts w:ascii="Helvetica Neue" w:hAnsi="Helvetica Neue"/>
          <w:sz w:val="22"/>
          <w:szCs w:val="22"/>
          <w:lang w:val="fr-CH"/>
        </w:rPr>
        <w:t>Le rapport doit être envoyé au plus tard trois semaines après la manifestation à</w:t>
      </w:r>
      <w:r>
        <w:rPr>
          <w:rFonts w:ascii="Helvetica Neue" w:hAnsi="Helvetica Neue"/>
          <w:sz w:val="22"/>
          <w:szCs w:val="22"/>
          <w:lang w:val="fr-CH"/>
        </w:rPr>
        <w:t xml:space="preserve"> </w:t>
      </w:r>
      <w:hyperlink r:id="rId7" w:history="1">
        <w:r w:rsidRPr="006A4DA4">
          <w:rPr>
            <w:rStyle w:val="Hyperlink"/>
            <w:rFonts w:ascii="Helvetica Neue" w:hAnsi="Helvetica Neue"/>
            <w:sz w:val="22"/>
            <w:szCs w:val="22"/>
            <w:lang w:val="fr-CH"/>
          </w:rPr>
          <w:t>sara.elmer@sagw.ch</w:t>
        </w:r>
      </w:hyperlink>
      <w:r>
        <w:rPr>
          <w:rFonts w:ascii="Helvetica Neue" w:hAnsi="Helvetica Neue"/>
          <w:sz w:val="22"/>
          <w:szCs w:val="22"/>
          <w:lang w:val="fr-CH"/>
        </w:rPr>
        <w:t xml:space="preserve"> </w:t>
      </w:r>
    </w:p>
    <w:p w14:paraId="5C4520A9" w14:textId="77777777" w:rsidR="00EB2DBC" w:rsidRPr="00BB6229" w:rsidRDefault="00EB2DBC" w:rsidP="00F616D0">
      <w:pPr>
        <w:jc w:val="center"/>
        <w:rPr>
          <w:rFonts w:ascii="Helvetica Neue" w:hAnsi="Helvetica Neue"/>
          <w:sz w:val="44"/>
          <w:szCs w:val="22"/>
          <w:lang w:val="fr-CH"/>
        </w:rPr>
      </w:pPr>
    </w:p>
    <w:p w14:paraId="368BEA7E" w14:textId="0D2B59AC" w:rsidR="00F616D0" w:rsidRPr="00F35825" w:rsidRDefault="00725618" w:rsidP="00F616D0">
      <w:pPr>
        <w:pStyle w:val="berschrift1"/>
        <w:rPr>
          <w:lang w:val="fr-CH"/>
        </w:rPr>
      </w:pPr>
      <w:r w:rsidRPr="00F35825">
        <w:rPr>
          <w:lang w:val="fr-CH"/>
        </w:rPr>
        <w:t>Informations</w:t>
      </w:r>
      <w:r w:rsidR="00AB356C" w:rsidRPr="00F35825">
        <w:rPr>
          <w:lang w:val="fr-CH"/>
        </w:rPr>
        <w:t xml:space="preserve"> de base</w:t>
      </w:r>
    </w:p>
    <w:p w14:paraId="74CF0652" w14:textId="77777777" w:rsidR="00E57381" w:rsidRDefault="00E57381" w:rsidP="00F616D0">
      <w:pPr>
        <w:rPr>
          <w:rFonts w:ascii="Helvetica Neue" w:hAnsi="Helvetica Neue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5799"/>
      </w:tblGrid>
      <w:tr w:rsidR="00E57381" w14:paraId="28839465" w14:textId="77777777" w:rsidTr="00E57381">
        <w:tc>
          <w:tcPr>
            <w:tcW w:w="3114" w:type="dxa"/>
          </w:tcPr>
          <w:p w14:paraId="17002F5C" w14:textId="329D43F4" w:rsidR="00E57381" w:rsidRPr="00725618" w:rsidRDefault="00725618" w:rsidP="00F616D0">
            <w:pPr>
              <w:rPr>
                <w:rFonts w:ascii="Helvetica Neue" w:hAnsi="Helvetica Neue"/>
                <w:sz w:val="22"/>
                <w:szCs w:val="22"/>
              </w:rPr>
            </w:pP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Titre de la manifestation</w:t>
            </w:r>
          </w:p>
        </w:tc>
        <w:tc>
          <w:tcPr>
            <w:tcW w:w="5799" w:type="dxa"/>
          </w:tcPr>
          <w:p w14:paraId="7D25A6F9" w14:textId="2625604B" w:rsidR="00E57381" w:rsidRDefault="00B96677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0"/>
          </w:p>
        </w:tc>
      </w:tr>
      <w:tr w:rsidR="00E57381" w14:paraId="3EB444E7" w14:textId="77777777" w:rsidTr="00E57381">
        <w:tc>
          <w:tcPr>
            <w:tcW w:w="3114" w:type="dxa"/>
          </w:tcPr>
          <w:p w14:paraId="5AE0BCEF" w14:textId="703B113C" w:rsidR="00E57381" w:rsidRPr="00725618" w:rsidRDefault="00725618" w:rsidP="00F616D0">
            <w:pPr>
              <w:rPr>
                <w:rFonts w:ascii="Helvetica Neue" w:hAnsi="Helvetica Neue"/>
                <w:sz w:val="22"/>
                <w:szCs w:val="22"/>
                <w:lang w:val="fr-CH"/>
              </w:rPr>
            </w:pP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Société organisatrice (membre de l’ASSH)</w:t>
            </w:r>
          </w:p>
        </w:tc>
        <w:tc>
          <w:tcPr>
            <w:tcW w:w="5799" w:type="dxa"/>
          </w:tcPr>
          <w:p w14:paraId="7ABCF948" w14:textId="40F80C40" w:rsidR="00E57381" w:rsidRDefault="00B96677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1"/>
          </w:p>
        </w:tc>
      </w:tr>
      <w:tr w:rsidR="00FF5B89" w14:paraId="076075E2" w14:textId="77777777" w:rsidTr="00E57381">
        <w:tc>
          <w:tcPr>
            <w:tcW w:w="3114" w:type="dxa"/>
          </w:tcPr>
          <w:p w14:paraId="325D6BEE" w14:textId="0118FFD2" w:rsidR="00FF5B89" w:rsidRDefault="00725618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  <w:lang w:val="fr-CH"/>
              </w:rPr>
              <w:t>I</w:t>
            </w: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nstitutions partenaires</w:t>
            </w:r>
          </w:p>
        </w:tc>
        <w:tc>
          <w:tcPr>
            <w:tcW w:w="5799" w:type="dxa"/>
          </w:tcPr>
          <w:p w14:paraId="4502616D" w14:textId="5192612A" w:rsidR="00FF5B89" w:rsidRDefault="00B96677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2"/>
          </w:p>
        </w:tc>
      </w:tr>
      <w:tr w:rsidR="00E57381" w14:paraId="4C5BF14B" w14:textId="77777777" w:rsidTr="00E57381">
        <w:tc>
          <w:tcPr>
            <w:tcW w:w="3114" w:type="dxa"/>
          </w:tcPr>
          <w:p w14:paraId="24C4349A" w14:textId="368A3192" w:rsidR="00E57381" w:rsidRPr="00725618" w:rsidRDefault="00725618" w:rsidP="00F616D0">
            <w:pPr>
              <w:rPr>
                <w:rFonts w:ascii="Helvetica Neue" w:hAnsi="Helvetica Neue"/>
                <w:sz w:val="22"/>
                <w:szCs w:val="22"/>
                <w:lang w:val="fr-CH"/>
              </w:rPr>
            </w:pP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Type de manifestation (table ronde, conférence, visite, etc.)</w:t>
            </w:r>
          </w:p>
        </w:tc>
        <w:tc>
          <w:tcPr>
            <w:tcW w:w="5799" w:type="dxa"/>
          </w:tcPr>
          <w:p w14:paraId="1622B3E4" w14:textId="6534F474" w:rsidR="00E57381" w:rsidRDefault="00B96677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3"/>
          </w:p>
        </w:tc>
      </w:tr>
      <w:tr w:rsidR="00E57381" w14:paraId="5619C6A4" w14:textId="77777777" w:rsidTr="00E57381">
        <w:tc>
          <w:tcPr>
            <w:tcW w:w="3114" w:type="dxa"/>
          </w:tcPr>
          <w:p w14:paraId="7E449E50" w14:textId="75D35634" w:rsidR="00E57381" w:rsidRPr="00725618" w:rsidRDefault="00725618" w:rsidP="00F616D0">
            <w:pPr>
              <w:rPr>
                <w:rFonts w:ascii="Helvetica Neue" w:hAnsi="Helvetica Neue"/>
                <w:sz w:val="22"/>
                <w:szCs w:val="22"/>
                <w:lang w:val="fr-CH"/>
              </w:rPr>
            </w:pP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Lieu de l’événement</w:t>
            </w:r>
          </w:p>
        </w:tc>
        <w:tc>
          <w:tcPr>
            <w:tcW w:w="5799" w:type="dxa"/>
          </w:tcPr>
          <w:p w14:paraId="297A5BA0" w14:textId="7FD7CDA9" w:rsidR="00E57381" w:rsidRDefault="00B96677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4"/>
          </w:p>
        </w:tc>
      </w:tr>
      <w:tr w:rsidR="00E57381" w14:paraId="04E635C8" w14:textId="77777777" w:rsidTr="00E57381">
        <w:tc>
          <w:tcPr>
            <w:tcW w:w="3114" w:type="dxa"/>
          </w:tcPr>
          <w:p w14:paraId="35E6604A" w14:textId="37E84C1A" w:rsidR="00E57381" w:rsidRPr="00725618" w:rsidRDefault="00725618" w:rsidP="00F616D0">
            <w:pPr>
              <w:rPr>
                <w:rFonts w:ascii="Helvetica Neue" w:hAnsi="Helvetica Neue"/>
                <w:sz w:val="22"/>
                <w:szCs w:val="22"/>
                <w:lang w:val="fr-CH"/>
              </w:rPr>
            </w:pP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Date de l’événement</w:t>
            </w:r>
          </w:p>
        </w:tc>
        <w:tc>
          <w:tcPr>
            <w:tcW w:w="5799" w:type="dxa"/>
          </w:tcPr>
          <w:p w14:paraId="6208C123" w14:textId="5EE8BC31" w:rsidR="00E57381" w:rsidRDefault="00B96677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5"/>
          </w:p>
        </w:tc>
      </w:tr>
      <w:tr w:rsidR="00E57381" w14:paraId="1E7227FC" w14:textId="77777777" w:rsidTr="00E57381">
        <w:tc>
          <w:tcPr>
            <w:tcW w:w="3114" w:type="dxa"/>
          </w:tcPr>
          <w:p w14:paraId="0EA9F9E0" w14:textId="1C32322C" w:rsidR="00E57381" w:rsidRDefault="00725618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Intervenant</w:t>
            </w: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·e·s</w:t>
            </w:r>
          </w:p>
        </w:tc>
        <w:tc>
          <w:tcPr>
            <w:tcW w:w="5799" w:type="dxa"/>
          </w:tcPr>
          <w:p w14:paraId="29E3AD0A" w14:textId="71CA272A" w:rsidR="00E57381" w:rsidRDefault="00B96677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6"/>
          </w:p>
        </w:tc>
      </w:tr>
      <w:tr w:rsidR="00B308D9" w14:paraId="5D4B5FB2" w14:textId="77777777" w:rsidTr="00E57381">
        <w:tc>
          <w:tcPr>
            <w:tcW w:w="3114" w:type="dxa"/>
          </w:tcPr>
          <w:p w14:paraId="292B97AC" w14:textId="07236464" w:rsidR="00B308D9" w:rsidRPr="00725618" w:rsidRDefault="00725618" w:rsidP="00F616D0">
            <w:pPr>
              <w:rPr>
                <w:rFonts w:ascii="Helvetica Neue" w:hAnsi="Helvetica Neue"/>
                <w:sz w:val="22"/>
                <w:szCs w:val="22"/>
                <w:lang w:val="fr-CH"/>
              </w:rPr>
            </w:pP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Nombre de participant·e·s dans le public</w:t>
            </w:r>
          </w:p>
        </w:tc>
        <w:tc>
          <w:tcPr>
            <w:tcW w:w="5799" w:type="dxa"/>
          </w:tcPr>
          <w:p w14:paraId="086672B6" w14:textId="6238F9B2" w:rsidR="00B308D9" w:rsidRDefault="00B96677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390D413B" w14:textId="77777777" w:rsidR="00E57381" w:rsidRDefault="00E57381" w:rsidP="00F616D0">
      <w:pPr>
        <w:rPr>
          <w:rFonts w:ascii="Helvetica Neue" w:hAnsi="Helvetica Neue"/>
          <w:sz w:val="22"/>
          <w:szCs w:val="22"/>
        </w:rPr>
      </w:pPr>
    </w:p>
    <w:p w14:paraId="016AAD4D" w14:textId="77777777" w:rsidR="00E618C6" w:rsidRDefault="00E618C6" w:rsidP="00F616D0">
      <w:pPr>
        <w:rPr>
          <w:rFonts w:ascii="Helvetica Neue" w:hAnsi="Helvetica Neue"/>
          <w:sz w:val="22"/>
          <w:szCs w:val="22"/>
        </w:rPr>
      </w:pPr>
    </w:p>
    <w:p w14:paraId="7BA6A8B7" w14:textId="77777777" w:rsidR="00E618C6" w:rsidRPr="007C2DC5" w:rsidRDefault="00E618C6" w:rsidP="00E618C6">
      <w:pPr>
        <w:pStyle w:val="berschrift1"/>
        <w:rPr>
          <w:lang w:val="fr-CH"/>
        </w:rPr>
      </w:pPr>
      <w:r w:rsidRPr="007C2DC5">
        <w:rPr>
          <w:lang w:val="fr-CH"/>
        </w:rPr>
        <w:t>Rapport financier et modalités de paiement</w:t>
      </w:r>
    </w:p>
    <w:p w14:paraId="43A37369" w14:textId="77777777" w:rsidR="00E618C6" w:rsidRDefault="00E618C6" w:rsidP="00E618C6">
      <w:pPr>
        <w:tabs>
          <w:tab w:val="left" w:pos="5387"/>
          <w:tab w:val="left" w:pos="5529"/>
        </w:tabs>
        <w:rPr>
          <w:rFonts w:ascii="Helvetica Neue" w:hAnsi="Helvetica Neue"/>
          <w:sz w:val="22"/>
          <w:szCs w:val="22"/>
          <w:lang w:val="fr-CH"/>
        </w:rPr>
      </w:pPr>
    </w:p>
    <w:p w14:paraId="708F5171" w14:textId="77777777" w:rsidR="00E618C6" w:rsidRDefault="00E618C6" w:rsidP="00E618C6">
      <w:pPr>
        <w:tabs>
          <w:tab w:val="left" w:pos="5387"/>
          <w:tab w:val="left" w:pos="5529"/>
        </w:tabs>
        <w:rPr>
          <w:rFonts w:ascii="Helvetica Neue" w:hAnsi="Helvetica Neue"/>
          <w:sz w:val="22"/>
          <w:szCs w:val="22"/>
          <w:lang w:val="fr-CH"/>
        </w:rPr>
      </w:pPr>
      <w:r w:rsidRPr="007C2DC5">
        <w:rPr>
          <w:rFonts w:ascii="Helvetica Neue" w:hAnsi="Helvetica Neue"/>
          <w:sz w:val="22"/>
          <w:szCs w:val="22"/>
          <w:lang w:val="fr-CH"/>
        </w:rPr>
        <w:t>Le paiement sera effectué après réception du décompte global du projet et des pièces justificatives correspondantes.</w:t>
      </w:r>
      <w:r>
        <w:rPr>
          <w:rFonts w:ascii="Helvetica Neue" w:hAnsi="Helvetica Neue"/>
          <w:sz w:val="22"/>
          <w:szCs w:val="22"/>
          <w:lang w:val="fr-CH"/>
        </w:rPr>
        <w:t xml:space="preserve"> Vous trouverez de plus informations sur </w:t>
      </w:r>
      <w:r w:rsidRPr="007C2DC5">
        <w:rPr>
          <w:rFonts w:ascii="Helvetica Neue" w:hAnsi="Helvetica Neue"/>
          <w:sz w:val="22"/>
          <w:szCs w:val="22"/>
          <w:lang w:val="fr-CH"/>
        </w:rPr>
        <w:t>le site :</w:t>
      </w:r>
    </w:p>
    <w:p w14:paraId="45345523" w14:textId="77777777" w:rsidR="00E618C6" w:rsidRDefault="00E618C6" w:rsidP="00E618C6">
      <w:pPr>
        <w:tabs>
          <w:tab w:val="left" w:pos="5387"/>
          <w:tab w:val="left" w:pos="5529"/>
        </w:tabs>
        <w:rPr>
          <w:rFonts w:ascii="Helvetica Neue" w:hAnsi="Helvetica Neue"/>
          <w:sz w:val="22"/>
          <w:szCs w:val="22"/>
          <w:lang w:val="fr-CH"/>
        </w:rPr>
      </w:pPr>
      <w:hyperlink r:id="rId8" w:history="1">
        <w:r w:rsidRPr="006A4DA4">
          <w:rPr>
            <w:rStyle w:val="Hyperlink"/>
            <w:rFonts w:ascii="Helvetica Neue" w:hAnsi="Helvetica Neue"/>
            <w:sz w:val="22"/>
            <w:szCs w:val="22"/>
            <w:lang w:val="fr-CH"/>
          </w:rPr>
          <w:t>https://rectoverso-sagw.ch/fr/appel-et-modalites</w:t>
        </w:r>
      </w:hyperlink>
      <w:r>
        <w:rPr>
          <w:rFonts w:ascii="Helvetica Neue" w:hAnsi="Helvetica Neue"/>
          <w:sz w:val="22"/>
          <w:szCs w:val="22"/>
          <w:lang w:val="fr-CH"/>
        </w:rPr>
        <w:t xml:space="preserve"> </w:t>
      </w:r>
    </w:p>
    <w:p w14:paraId="6B1A2A0F" w14:textId="77777777" w:rsidR="00F616D0" w:rsidRPr="00E618C6" w:rsidRDefault="00F616D0" w:rsidP="00F616D0">
      <w:pPr>
        <w:rPr>
          <w:rFonts w:ascii="Helvetica Neue" w:hAnsi="Helvetica Neue"/>
          <w:sz w:val="22"/>
          <w:szCs w:val="22"/>
          <w:lang w:val="fr-CH"/>
        </w:rPr>
      </w:pPr>
    </w:p>
    <w:p w14:paraId="6D1342B5" w14:textId="77777777" w:rsidR="00AB356C" w:rsidRPr="00E618C6" w:rsidRDefault="00AB356C">
      <w:pPr>
        <w:rPr>
          <w:rFonts w:ascii="Helvetica Neue" w:eastAsia="MS Gothic" w:hAnsi="Helvetica Neue"/>
          <w:b/>
          <w:sz w:val="32"/>
          <w:szCs w:val="22"/>
          <w:lang w:val="fr-CH"/>
        </w:rPr>
      </w:pPr>
      <w:r w:rsidRPr="00E618C6">
        <w:rPr>
          <w:lang w:val="fr-CH"/>
        </w:rPr>
        <w:br w:type="page"/>
      </w:r>
    </w:p>
    <w:p w14:paraId="65CC7177" w14:textId="531BD04F" w:rsidR="00F616D0" w:rsidRPr="00FD514C" w:rsidRDefault="00046712" w:rsidP="00F616D0">
      <w:pPr>
        <w:pStyle w:val="berschrift1"/>
      </w:pPr>
      <w:r>
        <w:lastRenderedPageBreak/>
        <w:t>Messages</w:t>
      </w:r>
      <w:r w:rsidR="00725618">
        <w:t xml:space="preserve"> </w:t>
      </w:r>
      <w:proofErr w:type="spellStart"/>
      <w:r w:rsidR="00725618">
        <w:t>clés</w:t>
      </w:r>
      <w:proofErr w:type="spellEnd"/>
    </w:p>
    <w:p w14:paraId="6F29D159" w14:textId="77777777" w:rsidR="00F616D0" w:rsidRPr="00FD514C" w:rsidRDefault="00F616D0" w:rsidP="00F616D0">
      <w:pPr>
        <w:rPr>
          <w:rFonts w:ascii="Helvetica Neue" w:hAnsi="Helvetica Neue"/>
          <w:sz w:val="22"/>
          <w:szCs w:val="22"/>
        </w:rPr>
      </w:pPr>
    </w:p>
    <w:p w14:paraId="2AEF5DDB" w14:textId="4CCC190B" w:rsidR="00AD00BA" w:rsidRDefault="00725618" w:rsidP="00F616D0">
      <w:pPr>
        <w:rPr>
          <w:rFonts w:ascii="Helvetica Neue" w:hAnsi="Helvetica Neue"/>
          <w:sz w:val="22"/>
          <w:szCs w:val="22"/>
          <w:lang w:val="fr-CH"/>
        </w:rPr>
      </w:pPr>
      <w:r w:rsidRPr="00725618">
        <w:rPr>
          <w:rFonts w:ascii="Helvetica Neue" w:hAnsi="Helvetica Neue"/>
          <w:sz w:val="22"/>
          <w:szCs w:val="22"/>
          <w:lang w:val="fr-CH"/>
        </w:rPr>
        <w:t xml:space="preserve">Prière de saisir </w:t>
      </w:r>
      <w:r w:rsidR="00BB6229">
        <w:rPr>
          <w:rFonts w:ascii="Helvetica Neue" w:hAnsi="Helvetica Neue"/>
          <w:sz w:val="22"/>
          <w:szCs w:val="22"/>
          <w:lang w:val="fr-CH"/>
        </w:rPr>
        <w:t xml:space="preserve">deux ou </w:t>
      </w:r>
      <w:r w:rsidRPr="00725618">
        <w:rPr>
          <w:rFonts w:ascii="Helvetica Neue" w:hAnsi="Helvetica Neue"/>
          <w:sz w:val="22"/>
          <w:szCs w:val="22"/>
          <w:lang w:val="fr-CH"/>
        </w:rPr>
        <w:t>trois messages clés issus de la manifestation, avec explication / contextualisation</w:t>
      </w:r>
      <w:r w:rsidR="00374B83">
        <w:rPr>
          <w:rFonts w:ascii="Helvetica Neue" w:hAnsi="Helvetica Neue"/>
          <w:sz w:val="22"/>
          <w:szCs w:val="22"/>
          <w:lang w:val="fr-CH"/>
        </w:rPr>
        <w:t xml:space="preserve">. </w:t>
      </w:r>
      <w:r w:rsidR="00E618C6" w:rsidRPr="00E618C6">
        <w:rPr>
          <w:rFonts w:ascii="Helvetica Neue" w:hAnsi="Helvetica Neue"/>
          <w:sz w:val="22"/>
          <w:szCs w:val="22"/>
          <w:lang w:val="fr-CH"/>
        </w:rPr>
        <w:t>Il n'est pas nécessaire de décrire le déroulement de la manifestation.</w:t>
      </w:r>
    </w:p>
    <w:p w14:paraId="7688BC0D" w14:textId="77777777" w:rsidR="00E618C6" w:rsidRPr="00374B83" w:rsidRDefault="00E618C6" w:rsidP="00F616D0">
      <w:pPr>
        <w:rPr>
          <w:rFonts w:ascii="Helvetica Neue" w:hAnsi="Helvetica Neue"/>
          <w:sz w:val="22"/>
          <w:szCs w:val="22"/>
          <w:lang w:val="fr-CH"/>
        </w:rPr>
      </w:pPr>
    </w:p>
    <w:p w14:paraId="2B68E33F" w14:textId="649756A3" w:rsidR="00F616D0" w:rsidRPr="00FD514C" w:rsidRDefault="00AD00BA" w:rsidP="00F616D0">
      <w:pPr>
        <w:pStyle w:val="berschrift2"/>
      </w:pPr>
      <w:r>
        <w:t xml:space="preserve">Message </w:t>
      </w:r>
      <w:r w:rsidR="00C03515">
        <w:t xml:space="preserve">clé </w:t>
      </w:r>
      <w:r>
        <w:t>1</w:t>
      </w:r>
    </w:p>
    <w:p w14:paraId="71E2B463" w14:textId="77777777" w:rsidR="00F616D0" w:rsidRPr="00FD514C" w:rsidRDefault="00F616D0" w:rsidP="00F616D0">
      <w:pPr>
        <w:rPr>
          <w:rFonts w:ascii="Helvetica Neue" w:hAnsi="Helvetica Neue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5799"/>
      </w:tblGrid>
      <w:tr w:rsidR="00B96677" w14:paraId="0E6676DC" w14:textId="77777777" w:rsidTr="00B96677">
        <w:tc>
          <w:tcPr>
            <w:tcW w:w="3114" w:type="dxa"/>
          </w:tcPr>
          <w:p w14:paraId="5BD23954" w14:textId="74870D9B" w:rsidR="00B96677" w:rsidRPr="00AD6CBA" w:rsidRDefault="00AD6CBA" w:rsidP="00F616D0">
            <w:pPr>
              <w:rPr>
                <w:rFonts w:ascii="Helvetica Neue" w:hAnsi="Helvetica Neue"/>
                <w:sz w:val="22"/>
                <w:szCs w:val="22"/>
                <w:lang w:val="fr-CH"/>
              </w:rPr>
            </w:pPr>
            <w:r w:rsidRPr="00AD6CBA">
              <w:rPr>
                <w:rFonts w:ascii="Helvetica Neue" w:hAnsi="Helvetica Neue"/>
                <w:sz w:val="22"/>
                <w:szCs w:val="22"/>
                <w:lang w:val="fr-CH"/>
              </w:rPr>
              <w:t xml:space="preserve">Message clé </w:t>
            </w:r>
            <w:r w:rsidR="00B96677" w:rsidRPr="00AD6CBA">
              <w:rPr>
                <w:rFonts w:ascii="Helvetica Neue" w:hAnsi="Helvetica Neue"/>
                <w:sz w:val="22"/>
                <w:szCs w:val="22"/>
                <w:lang w:val="fr-CH"/>
              </w:rPr>
              <w:t>(</w:t>
            </w: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200 signes</w:t>
            </w:r>
            <w:r w:rsidR="00B96677" w:rsidRPr="00AD6CBA">
              <w:rPr>
                <w:rFonts w:ascii="Helvetica Neue" w:hAnsi="Helvetica Neue"/>
                <w:sz w:val="22"/>
                <w:szCs w:val="22"/>
                <w:lang w:val="fr-CH"/>
              </w:rPr>
              <w:t>)</w:t>
            </w:r>
          </w:p>
        </w:tc>
        <w:tc>
          <w:tcPr>
            <w:tcW w:w="5799" w:type="dxa"/>
          </w:tcPr>
          <w:p w14:paraId="2AEE2DF9" w14:textId="12669B24" w:rsidR="00B96677" w:rsidRDefault="00B96677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8"/>
          </w:p>
        </w:tc>
      </w:tr>
      <w:tr w:rsidR="00B96677" w14:paraId="58E92A6D" w14:textId="77777777" w:rsidTr="00B96677">
        <w:tc>
          <w:tcPr>
            <w:tcW w:w="3114" w:type="dxa"/>
          </w:tcPr>
          <w:p w14:paraId="0BEAA1C1" w14:textId="7C21DAB5" w:rsidR="00B96677" w:rsidRPr="00BB6229" w:rsidRDefault="00AD6CBA" w:rsidP="00F616D0">
            <w:pPr>
              <w:rPr>
                <w:rFonts w:ascii="Helvetica Neue" w:hAnsi="Helvetica Neue"/>
                <w:sz w:val="22"/>
                <w:szCs w:val="22"/>
                <w:lang w:val="fr-CH"/>
              </w:rPr>
            </w:pPr>
            <w:r w:rsidRPr="00BB6229">
              <w:rPr>
                <w:rFonts w:ascii="Helvetica Neue" w:hAnsi="Helvetica Neue"/>
                <w:sz w:val="22"/>
                <w:szCs w:val="22"/>
                <w:lang w:val="fr-CH"/>
              </w:rPr>
              <w:t xml:space="preserve">Explication/ contextualisation </w:t>
            </w:r>
            <w:r w:rsidR="00B96677" w:rsidRPr="00BB6229">
              <w:rPr>
                <w:rFonts w:ascii="Helvetica Neue" w:hAnsi="Helvetica Neue"/>
                <w:sz w:val="22"/>
                <w:szCs w:val="22"/>
                <w:lang w:val="fr-CH"/>
              </w:rPr>
              <w:t>(</w:t>
            </w: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500 à 1000 signes</w:t>
            </w:r>
            <w:r w:rsidR="00B96677" w:rsidRPr="00BB6229">
              <w:rPr>
                <w:rFonts w:ascii="Helvetica Neue" w:hAnsi="Helvetica Neue"/>
                <w:sz w:val="22"/>
                <w:szCs w:val="22"/>
                <w:lang w:val="fr-CH"/>
              </w:rPr>
              <w:t>)</w:t>
            </w:r>
          </w:p>
        </w:tc>
        <w:tc>
          <w:tcPr>
            <w:tcW w:w="5799" w:type="dxa"/>
          </w:tcPr>
          <w:p w14:paraId="176ACA53" w14:textId="77777777" w:rsidR="00B96677" w:rsidRDefault="00B96677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9"/>
          </w:p>
          <w:p w14:paraId="434C15B2" w14:textId="70B5A00F" w:rsidR="00B96677" w:rsidRDefault="00B96677" w:rsidP="00F616D0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10"/>
          </w:p>
        </w:tc>
      </w:tr>
    </w:tbl>
    <w:p w14:paraId="28B55960" w14:textId="41D1CB64" w:rsidR="0042570A" w:rsidRDefault="0042570A" w:rsidP="00F616D0">
      <w:pPr>
        <w:rPr>
          <w:rFonts w:ascii="Helvetica Neue" w:hAnsi="Helvetica Neue"/>
          <w:sz w:val="22"/>
          <w:szCs w:val="22"/>
        </w:rPr>
      </w:pPr>
    </w:p>
    <w:p w14:paraId="287481EA" w14:textId="77777777" w:rsidR="00B96677" w:rsidRPr="00FD514C" w:rsidRDefault="00B96677" w:rsidP="00F616D0">
      <w:pPr>
        <w:rPr>
          <w:rFonts w:ascii="Helvetica Neue" w:hAnsi="Helvetica Neue"/>
          <w:sz w:val="22"/>
          <w:szCs w:val="22"/>
        </w:rPr>
      </w:pPr>
    </w:p>
    <w:p w14:paraId="50329024" w14:textId="48E381A6" w:rsidR="006C0CA6" w:rsidRPr="00FD514C" w:rsidRDefault="00C03515" w:rsidP="006C0CA6">
      <w:pPr>
        <w:pStyle w:val="berschrift2"/>
      </w:pPr>
      <w:r>
        <w:t xml:space="preserve">Message clé </w:t>
      </w:r>
      <w:r w:rsidR="00B96677">
        <w:t>2</w:t>
      </w:r>
    </w:p>
    <w:p w14:paraId="3ED08DDE" w14:textId="5C2F99CC" w:rsidR="00F616D0" w:rsidRDefault="00F616D0" w:rsidP="00F616D0">
      <w:pPr>
        <w:rPr>
          <w:rFonts w:ascii="Helvetica Neue" w:hAnsi="Helvetica Neue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5799"/>
      </w:tblGrid>
      <w:tr w:rsidR="00C03515" w14:paraId="7F85F849" w14:textId="77777777" w:rsidTr="00BD0A1F">
        <w:tc>
          <w:tcPr>
            <w:tcW w:w="3114" w:type="dxa"/>
          </w:tcPr>
          <w:p w14:paraId="2D5D805A" w14:textId="39D0509C" w:rsidR="00C03515" w:rsidRPr="00AD6CBA" w:rsidRDefault="00C03515" w:rsidP="00BD0A1F">
            <w:pPr>
              <w:rPr>
                <w:rFonts w:ascii="Helvetica Neue" w:hAnsi="Helvetica Neue"/>
                <w:sz w:val="22"/>
                <w:szCs w:val="22"/>
                <w:lang w:val="fr-CH"/>
              </w:rPr>
            </w:pPr>
            <w:r w:rsidRPr="00AD6CBA">
              <w:rPr>
                <w:rFonts w:ascii="Helvetica Neue" w:hAnsi="Helvetica Neue"/>
                <w:sz w:val="22"/>
                <w:szCs w:val="22"/>
                <w:lang w:val="fr-CH"/>
              </w:rPr>
              <w:t>Message clé (</w:t>
            </w: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200 signes</w:t>
            </w:r>
            <w:r w:rsidRPr="00AD6CBA">
              <w:rPr>
                <w:rFonts w:ascii="Helvetica Neue" w:hAnsi="Helvetica Neue"/>
                <w:sz w:val="22"/>
                <w:szCs w:val="22"/>
                <w:lang w:val="fr-CH"/>
              </w:rPr>
              <w:t>)</w:t>
            </w:r>
          </w:p>
        </w:tc>
        <w:tc>
          <w:tcPr>
            <w:tcW w:w="5799" w:type="dxa"/>
          </w:tcPr>
          <w:p w14:paraId="7711C380" w14:textId="77777777" w:rsidR="00C03515" w:rsidRDefault="00C03515" w:rsidP="00BD0A1F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</w:p>
        </w:tc>
      </w:tr>
      <w:tr w:rsidR="00C03515" w14:paraId="655A357D" w14:textId="77777777" w:rsidTr="00BD0A1F">
        <w:tc>
          <w:tcPr>
            <w:tcW w:w="3114" w:type="dxa"/>
          </w:tcPr>
          <w:p w14:paraId="51931336" w14:textId="07B13815" w:rsidR="00C03515" w:rsidRPr="007C2DC5" w:rsidRDefault="00C03515" w:rsidP="00BD0A1F">
            <w:pPr>
              <w:rPr>
                <w:rFonts w:ascii="Helvetica Neue" w:hAnsi="Helvetica Neue"/>
                <w:sz w:val="22"/>
                <w:szCs w:val="22"/>
                <w:lang w:val="fr-CH"/>
              </w:rPr>
            </w:pPr>
            <w:r w:rsidRPr="007C2DC5">
              <w:rPr>
                <w:rFonts w:ascii="Helvetica Neue" w:hAnsi="Helvetica Neue"/>
                <w:sz w:val="22"/>
                <w:szCs w:val="22"/>
                <w:lang w:val="fr-CH"/>
              </w:rPr>
              <w:t>Explication/ contextualisation (</w:t>
            </w: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500 à 1000 signes</w:t>
            </w:r>
            <w:r w:rsidRPr="007C2DC5">
              <w:rPr>
                <w:rFonts w:ascii="Helvetica Neue" w:hAnsi="Helvetica Neue"/>
                <w:sz w:val="22"/>
                <w:szCs w:val="22"/>
                <w:lang w:val="fr-CH"/>
              </w:rPr>
              <w:t>)</w:t>
            </w:r>
          </w:p>
        </w:tc>
        <w:tc>
          <w:tcPr>
            <w:tcW w:w="5799" w:type="dxa"/>
          </w:tcPr>
          <w:p w14:paraId="1254E0DA" w14:textId="77777777" w:rsidR="00C03515" w:rsidRDefault="00C03515" w:rsidP="00BD0A1F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</w:p>
          <w:p w14:paraId="5D42C3B1" w14:textId="77777777" w:rsidR="00C03515" w:rsidRDefault="00C03515" w:rsidP="00BD0A1F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</w:p>
        </w:tc>
      </w:tr>
    </w:tbl>
    <w:p w14:paraId="519377EA" w14:textId="77777777" w:rsidR="00F616D0" w:rsidRPr="00FD514C" w:rsidRDefault="00F616D0" w:rsidP="00F616D0">
      <w:pPr>
        <w:rPr>
          <w:rFonts w:ascii="Helvetica Neue" w:hAnsi="Helvetica Neue"/>
          <w:sz w:val="22"/>
          <w:szCs w:val="22"/>
        </w:rPr>
      </w:pPr>
    </w:p>
    <w:p w14:paraId="75AA2A27" w14:textId="0062E213" w:rsidR="00D14A4B" w:rsidRPr="00FD514C" w:rsidRDefault="00C03515" w:rsidP="00D14A4B">
      <w:pPr>
        <w:pStyle w:val="berschrift2"/>
      </w:pPr>
      <w:r>
        <w:t xml:space="preserve">Message clé </w:t>
      </w:r>
      <w:r w:rsidR="00D14A4B">
        <w:t>3</w:t>
      </w:r>
    </w:p>
    <w:p w14:paraId="502DC263" w14:textId="77777777" w:rsidR="00F616D0" w:rsidRPr="00FD514C" w:rsidRDefault="00F616D0" w:rsidP="00F616D0">
      <w:pPr>
        <w:rPr>
          <w:rFonts w:ascii="Helvetica Neue" w:hAnsi="Helvetica Neue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5799"/>
      </w:tblGrid>
      <w:tr w:rsidR="00C03515" w14:paraId="26218AD8" w14:textId="77777777" w:rsidTr="00BD0A1F">
        <w:tc>
          <w:tcPr>
            <w:tcW w:w="3114" w:type="dxa"/>
          </w:tcPr>
          <w:p w14:paraId="50C2F498" w14:textId="34C13514" w:rsidR="00C03515" w:rsidRPr="00AD6CBA" w:rsidRDefault="00C03515" w:rsidP="00BD0A1F">
            <w:pPr>
              <w:rPr>
                <w:rFonts w:ascii="Helvetica Neue" w:hAnsi="Helvetica Neue"/>
                <w:sz w:val="22"/>
                <w:szCs w:val="22"/>
                <w:lang w:val="fr-CH"/>
              </w:rPr>
            </w:pPr>
            <w:r w:rsidRPr="00AD6CBA">
              <w:rPr>
                <w:rFonts w:ascii="Helvetica Neue" w:hAnsi="Helvetica Neue"/>
                <w:sz w:val="22"/>
                <w:szCs w:val="22"/>
                <w:lang w:val="fr-CH"/>
              </w:rPr>
              <w:t>Message clé (</w:t>
            </w: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200 signes</w:t>
            </w:r>
            <w:r w:rsidRPr="00AD6CBA">
              <w:rPr>
                <w:rFonts w:ascii="Helvetica Neue" w:hAnsi="Helvetica Neue"/>
                <w:sz w:val="22"/>
                <w:szCs w:val="22"/>
                <w:lang w:val="fr-CH"/>
              </w:rPr>
              <w:t>)</w:t>
            </w:r>
          </w:p>
        </w:tc>
        <w:tc>
          <w:tcPr>
            <w:tcW w:w="5799" w:type="dxa"/>
          </w:tcPr>
          <w:p w14:paraId="622E528B" w14:textId="77777777" w:rsidR="00C03515" w:rsidRDefault="00C03515" w:rsidP="00BD0A1F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</w:p>
        </w:tc>
      </w:tr>
      <w:tr w:rsidR="00C03515" w14:paraId="6401F30C" w14:textId="77777777" w:rsidTr="00BD0A1F">
        <w:tc>
          <w:tcPr>
            <w:tcW w:w="3114" w:type="dxa"/>
          </w:tcPr>
          <w:p w14:paraId="6FD84CF8" w14:textId="731E03A0" w:rsidR="00C03515" w:rsidRPr="007C2DC5" w:rsidRDefault="00C03515" w:rsidP="00BD0A1F">
            <w:pPr>
              <w:rPr>
                <w:rFonts w:ascii="Helvetica Neue" w:hAnsi="Helvetica Neue"/>
                <w:sz w:val="22"/>
                <w:szCs w:val="22"/>
                <w:lang w:val="fr-CH"/>
              </w:rPr>
            </w:pPr>
            <w:r w:rsidRPr="007C2DC5">
              <w:rPr>
                <w:rFonts w:ascii="Helvetica Neue" w:hAnsi="Helvetica Neue"/>
                <w:sz w:val="22"/>
                <w:szCs w:val="22"/>
                <w:lang w:val="fr-CH"/>
              </w:rPr>
              <w:t>Explication/ contextualisation (</w:t>
            </w:r>
            <w:r w:rsidRPr="00725618">
              <w:rPr>
                <w:rFonts w:ascii="Helvetica Neue" w:hAnsi="Helvetica Neue"/>
                <w:sz w:val="22"/>
                <w:szCs w:val="22"/>
                <w:lang w:val="fr-CH"/>
              </w:rPr>
              <w:t>500 à 1000 signes</w:t>
            </w:r>
            <w:r w:rsidRPr="007C2DC5">
              <w:rPr>
                <w:rFonts w:ascii="Helvetica Neue" w:hAnsi="Helvetica Neue"/>
                <w:sz w:val="22"/>
                <w:szCs w:val="22"/>
                <w:lang w:val="fr-CH"/>
              </w:rPr>
              <w:t>)</w:t>
            </w:r>
          </w:p>
        </w:tc>
        <w:tc>
          <w:tcPr>
            <w:tcW w:w="5799" w:type="dxa"/>
          </w:tcPr>
          <w:p w14:paraId="580DB164" w14:textId="77777777" w:rsidR="00C03515" w:rsidRDefault="00C03515" w:rsidP="00BD0A1F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</w:p>
          <w:p w14:paraId="205B275E" w14:textId="77777777" w:rsidR="00C03515" w:rsidRDefault="00C03515" w:rsidP="00BD0A1F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</w:p>
        </w:tc>
      </w:tr>
    </w:tbl>
    <w:p w14:paraId="19DCDD47" w14:textId="77777777" w:rsidR="007C2DC5" w:rsidRPr="007C2DC5" w:rsidRDefault="007C2DC5" w:rsidP="004B0A4A">
      <w:pPr>
        <w:tabs>
          <w:tab w:val="left" w:pos="5387"/>
          <w:tab w:val="left" w:pos="5529"/>
        </w:tabs>
        <w:rPr>
          <w:rFonts w:ascii="Helvetica Neue" w:hAnsi="Helvetica Neue"/>
          <w:sz w:val="22"/>
          <w:szCs w:val="22"/>
          <w:lang w:val="fr-CH"/>
        </w:rPr>
      </w:pPr>
    </w:p>
    <w:sectPr w:rsidR="007C2DC5" w:rsidRPr="007C2DC5" w:rsidSect="00920581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91" w:right="1418" w:bottom="1134" w:left="1559" w:header="491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6C09D" w14:textId="77777777" w:rsidR="00920581" w:rsidRDefault="00920581">
      <w:r>
        <w:separator/>
      </w:r>
    </w:p>
  </w:endnote>
  <w:endnote w:type="continuationSeparator" w:id="0">
    <w:p w14:paraId="668AE2F9" w14:textId="77777777" w:rsidR="00920581" w:rsidRDefault="00920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orporateSBQ-Regular">
    <w:altName w:val="Helvetica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EC83A" w14:textId="77777777" w:rsidR="00A05FBE" w:rsidRDefault="00A05FBE" w:rsidP="004B0A4A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9D45380" w14:textId="77777777" w:rsidR="00B508B3" w:rsidRDefault="00B508B3" w:rsidP="00A05FB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93913" w14:textId="77777777" w:rsidR="00A05FBE" w:rsidRPr="00A05FBE" w:rsidRDefault="00A05FBE" w:rsidP="00A05FBE">
    <w:pPr>
      <w:pStyle w:val="Fuzeile"/>
      <w:framePr w:wrap="none" w:vAnchor="text" w:hAnchor="page" w:x="10342" w:y="-9"/>
      <w:rPr>
        <w:rStyle w:val="Seitenzahl"/>
        <w:rFonts w:ascii="Helvetica" w:hAnsi="Helvetica"/>
        <w:sz w:val="20"/>
        <w:szCs w:val="20"/>
      </w:rPr>
    </w:pPr>
    <w:r w:rsidRPr="00A05FBE">
      <w:rPr>
        <w:rStyle w:val="Seitenzahl"/>
        <w:rFonts w:ascii="Helvetica" w:hAnsi="Helvetica"/>
        <w:sz w:val="20"/>
        <w:szCs w:val="20"/>
      </w:rPr>
      <w:fldChar w:fldCharType="begin"/>
    </w:r>
    <w:r w:rsidRPr="00A05FBE">
      <w:rPr>
        <w:rStyle w:val="Seitenzahl"/>
        <w:rFonts w:ascii="Helvetica" w:hAnsi="Helvetica"/>
        <w:sz w:val="20"/>
        <w:szCs w:val="20"/>
      </w:rPr>
      <w:instrText xml:space="preserve">PAGE  </w:instrText>
    </w:r>
    <w:r w:rsidRPr="00A05FBE">
      <w:rPr>
        <w:rStyle w:val="Seitenzahl"/>
        <w:rFonts w:ascii="Helvetica" w:hAnsi="Helvetica"/>
        <w:sz w:val="20"/>
        <w:szCs w:val="20"/>
      </w:rPr>
      <w:fldChar w:fldCharType="separate"/>
    </w:r>
    <w:r>
      <w:rPr>
        <w:rStyle w:val="Seitenzahl"/>
        <w:rFonts w:ascii="Helvetica" w:hAnsi="Helvetica"/>
        <w:sz w:val="20"/>
        <w:szCs w:val="20"/>
      </w:rPr>
      <w:t>2</w:t>
    </w:r>
    <w:r w:rsidRPr="00A05FBE">
      <w:rPr>
        <w:rStyle w:val="Seitenzahl"/>
        <w:rFonts w:ascii="Helvetica" w:hAnsi="Helvetica"/>
        <w:sz w:val="20"/>
        <w:szCs w:val="20"/>
      </w:rPr>
      <w:fldChar w:fldCharType="end"/>
    </w:r>
  </w:p>
  <w:p w14:paraId="585F3E01" w14:textId="77777777" w:rsidR="00583326" w:rsidRPr="00A83EDF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</w:rPr>
    </w:pPr>
    <w:r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Haus der Akademien, Laupenstrasse 7, Postfach, 3001 Bern </w:t>
    </w:r>
  </w:p>
  <w:p w14:paraId="58DA9DBB" w14:textId="77777777" w:rsidR="00583326" w:rsidRPr="002061DA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Telefon 031 306 92 50</w:t>
    </w:r>
  </w:p>
  <w:p w14:paraId="55E1E1F4" w14:textId="77777777" w:rsidR="00583326" w:rsidRPr="002061DA" w:rsidRDefault="00583326" w:rsidP="00583326">
    <w:pPr>
      <w:pStyle w:val="Slogan"/>
      <w:framePr w:w="4793" w:h="1195" w:hRule="exact" w:wrap="notBeside" w:x="1504" w:y="15663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e-mail: sagw@sagw.ch         http://www.sagw.ch</w:t>
    </w:r>
  </w:p>
  <w:p w14:paraId="55A6315F" w14:textId="77777777" w:rsidR="004B0A4A" w:rsidRDefault="00583326" w:rsidP="00A05FBE">
    <w:pPr>
      <w:pStyle w:val="Fuzeile"/>
      <w:ind w:right="36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684BF8F" wp14:editId="2DB589F9">
          <wp:simplePos x="0" y="0"/>
          <wp:positionH relativeFrom="margin">
            <wp:posOffset>3137676</wp:posOffset>
          </wp:positionH>
          <wp:positionV relativeFrom="margin">
            <wp:posOffset>8835672</wp:posOffset>
          </wp:positionV>
          <wp:extent cx="1638000" cy="349424"/>
          <wp:effectExtent l="0" t="0" r="0" b="0"/>
          <wp:wrapSquare wrapText="bothSides"/>
          <wp:docPr id="4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8000" cy="34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15587" w14:textId="77777777" w:rsidR="00874A16" w:rsidRPr="00A83EDF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</w:rPr>
    </w:pPr>
    <w:r w:rsidRPr="00A83EDF">
      <w:rPr>
        <w:rFonts w:ascii="CorporateSBQ-Regular" w:hAnsi="CorporateSBQ-Regular"/>
        <w:i w:val="0"/>
        <w:color w:val="686F79"/>
        <w:sz w:val="17"/>
        <w:szCs w:val="17"/>
      </w:rPr>
      <w:t xml:space="preserve">Haus der Akademien, Laupenstrasse 7, Postfach, 3001 Bern </w:t>
    </w:r>
  </w:p>
  <w:p w14:paraId="06BAE7A6" w14:textId="77777777" w:rsidR="00874A16" w:rsidRPr="002061DA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Telefon 031 306 92 50</w:t>
    </w:r>
  </w:p>
  <w:p w14:paraId="4B558958" w14:textId="77777777" w:rsidR="00874A16" w:rsidRPr="002061DA" w:rsidRDefault="00874A16" w:rsidP="0054036C">
    <w:pPr>
      <w:pStyle w:val="Slogan"/>
      <w:framePr w:w="4793" w:h="1195" w:hRule="exact" w:wrap="notBeside" w:x="1504" w:y="15665"/>
      <w:spacing w:line="281" w:lineRule="auto"/>
      <w:jc w:val="right"/>
      <w:rPr>
        <w:rFonts w:ascii="CorporateSBQ-Regular" w:hAnsi="CorporateSBQ-Regular"/>
        <w:i w:val="0"/>
        <w:color w:val="686F79"/>
        <w:sz w:val="17"/>
        <w:szCs w:val="17"/>
        <w:lang w:val="it-CH"/>
      </w:rPr>
    </w:pPr>
    <w:r w:rsidRPr="002061DA">
      <w:rPr>
        <w:rFonts w:ascii="CorporateSBQ-Regular" w:hAnsi="CorporateSBQ-Regular"/>
        <w:i w:val="0"/>
        <w:color w:val="686F79"/>
        <w:sz w:val="17"/>
        <w:szCs w:val="17"/>
        <w:lang w:val="it-CH"/>
      </w:rPr>
      <w:t>e-mail: sagw@sagw.ch         http://www.sagw.ch</w:t>
    </w:r>
  </w:p>
  <w:p w14:paraId="2B82DE18" w14:textId="77777777" w:rsidR="00874A16" w:rsidRPr="00DD1CE8" w:rsidRDefault="009F2FC1" w:rsidP="0054036C">
    <w:pPr>
      <w:pStyle w:val="Fuzeile"/>
      <w:jc w:val="center"/>
      <w:rPr>
        <w:color w:val="26262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84CF0FF" wp14:editId="5AC61252">
          <wp:simplePos x="0" y="0"/>
          <wp:positionH relativeFrom="margin">
            <wp:posOffset>3152232</wp:posOffset>
          </wp:positionH>
          <wp:positionV relativeFrom="margin">
            <wp:posOffset>8570595</wp:posOffset>
          </wp:positionV>
          <wp:extent cx="1638000" cy="349424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8000" cy="34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BB9A9A7" wp14:editId="1CAE7204">
          <wp:extent cx="3924300" cy="83820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+_logo_ACADEMIES_MEMBER_D_cmyk_ROT_WEISS.pd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243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8F127D" w14:textId="77777777" w:rsidR="00874A16" w:rsidRDefault="00874A16" w:rsidP="00874A16">
    <w:pPr>
      <w:pStyle w:val="Fuzeile"/>
      <w:jc w:val="right"/>
    </w:pPr>
  </w:p>
  <w:p w14:paraId="49C52219" w14:textId="77777777" w:rsidR="00874A16" w:rsidRDefault="00874A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C25F3" w14:textId="77777777" w:rsidR="00920581" w:rsidRDefault="00920581">
      <w:r>
        <w:separator/>
      </w:r>
    </w:p>
  </w:footnote>
  <w:footnote w:type="continuationSeparator" w:id="0">
    <w:p w14:paraId="12666177" w14:textId="77777777" w:rsidR="00920581" w:rsidRDefault="00920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40D5" w14:textId="77777777" w:rsidR="002061DA" w:rsidRDefault="002061DA">
    <w:pPr>
      <w:pStyle w:val="Kopfzeile"/>
    </w:pPr>
  </w:p>
  <w:p w14:paraId="52BB019F" w14:textId="77777777" w:rsidR="002061DA" w:rsidRDefault="002061DA">
    <w:pPr>
      <w:pStyle w:val="Kopfzeile"/>
    </w:pPr>
  </w:p>
  <w:p w14:paraId="6B3A0D39" w14:textId="77777777" w:rsidR="002061DA" w:rsidRDefault="002061DA">
    <w:pPr>
      <w:pStyle w:val="Kopfzeile"/>
    </w:pPr>
  </w:p>
  <w:p w14:paraId="2D1A2318" w14:textId="77777777" w:rsidR="002061DA" w:rsidRDefault="002061DA">
    <w:pPr>
      <w:pStyle w:val="Kopfzeile"/>
    </w:pPr>
  </w:p>
  <w:p w14:paraId="5EC10C09" w14:textId="77777777" w:rsidR="002061DA" w:rsidRDefault="002061D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2F503" w14:textId="77777777" w:rsidR="00583326" w:rsidRPr="003E348E" w:rsidRDefault="00543BD0" w:rsidP="00543BD0">
    <w:pPr>
      <w:pStyle w:val="Kopfzeile"/>
      <w:tabs>
        <w:tab w:val="clear" w:pos="4536"/>
        <w:tab w:val="left" w:pos="2977"/>
        <w:tab w:val="left" w:pos="5529"/>
      </w:tabs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87AD1B3" wp14:editId="0ACB9B5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75030" cy="875030"/>
          <wp:effectExtent l="0" t="0" r="0" b="0"/>
          <wp:wrapNone/>
          <wp:docPr id="1" name="Grafik 1" descr="Ein Bild, das Text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Schild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5990" cy="89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3326">
      <w:rPr>
        <w:noProof/>
      </w:rPr>
      <w:drawing>
        <wp:inline distT="0" distB="0" distL="0" distR="0" wp14:anchorId="401428BC" wp14:editId="606B87FD">
          <wp:extent cx="3678484" cy="719950"/>
          <wp:effectExtent l="0" t="0" r="0" b="0"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16861" cy="727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FE73C4" w14:textId="77777777" w:rsidR="004B0A4A" w:rsidRPr="00583326" w:rsidRDefault="004B0A4A" w:rsidP="005833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3B50C9"/>
    <w:multiLevelType w:val="multilevel"/>
    <w:tmpl w:val="E758D574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sz w:val="32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CA53CFB"/>
    <w:multiLevelType w:val="hybridMultilevel"/>
    <w:tmpl w:val="6BD09C56"/>
    <w:lvl w:ilvl="0" w:tplc="000104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6212D69"/>
    <w:multiLevelType w:val="hybridMultilevel"/>
    <w:tmpl w:val="83CED68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33016300">
    <w:abstractNumId w:val="2"/>
  </w:num>
  <w:num w:numId="2" w16cid:durableId="1491480906">
    <w:abstractNumId w:val="1"/>
  </w:num>
  <w:num w:numId="3" w16cid:durableId="1328244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89"/>
    <w:rsid w:val="00046712"/>
    <w:rsid w:val="000A0355"/>
    <w:rsid w:val="000D03FA"/>
    <w:rsid w:val="000E7470"/>
    <w:rsid w:val="00105961"/>
    <w:rsid w:val="001B43B3"/>
    <w:rsid w:val="001B666E"/>
    <w:rsid w:val="00202180"/>
    <w:rsid w:val="002061DA"/>
    <w:rsid w:val="00241AD7"/>
    <w:rsid w:val="00253E2A"/>
    <w:rsid w:val="002540C6"/>
    <w:rsid w:val="00292A9E"/>
    <w:rsid w:val="002D39FD"/>
    <w:rsid w:val="002E337A"/>
    <w:rsid w:val="002E6353"/>
    <w:rsid w:val="002F395E"/>
    <w:rsid w:val="002F7083"/>
    <w:rsid w:val="00302FF8"/>
    <w:rsid w:val="00314220"/>
    <w:rsid w:val="00374B83"/>
    <w:rsid w:val="003965F6"/>
    <w:rsid w:val="003E7836"/>
    <w:rsid w:val="0042570A"/>
    <w:rsid w:val="004837B7"/>
    <w:rsid w:val="004B0A4A"/>
    <w:rsid w:val="004E10C5"/>
    <w:rsid w:val="0054036C"/>
    <w:rsid w:val="00543BD0"/>
    <w:rsid w:val="005642E7"/>
    <w:rsid w:val="0057098A"/>
    <w:rsid w:val="00583326"/>
    <w:rsid w:val="005A4923"/>
    <w:rsid w:val="0066024A"/>
    <w:rsid w:val="0067748A"/>
    <w:rsid w:val="0069043F"/>
    <w:rsid w:val="006C0CA6"/>
    <w:rsid w:val="006E7AC0"/>
    <w:rsid w:val="00713796"/>
    <w:rsid w:val="00725618"/>
    <w:rsid w:val="007747FF"/>
    <w:rsid w:val="00792B0F"/>
    <w:rsid w:val="007978BC"/>
    <w:rsid w:val="007A61E3"/>
    <w:rsid w:val="007C2DC5"/>
    <w:rsid w:val="00802CCA"/>
    <w:rsid w:val="00814D63"/>
    <w:rsid w:val="00874A16"/>
    <w:rsid w:val="00881986"/>
    <w:rsid w:val="00891F33"/>
    <w:rsid w:val="0090086D"/>
    <w:rsid w:val="00920581"/>
    <w:rsid w:val="0092306B"/>
    <w:rsid w:val="00986A9A"/>
    <w:rsid w:val="009F2FC1"/>
    <w:rsid w:val="009F64CC"/>
    <w:rsid w:val="00A05FBE"/>
    <w:rsid w:val="00A128EF"/>
    <w:rsid w:val="00A23C7C"/>
    <w:rsid w:val="00A43F52"/>
    <w:rsid w:val="00AA1EBF"/>
    <w:rsid w:val="00AB356C"/>
    <w:rsid w:val="00AC26F4"/>
    <w:rsid w:val="00AD00BA"/>
    <w:rsid w:val="00AD6CBA"/>
    <w:rsid w:val="00B308D9"/>
    <w:rsid w:val="00B31EC8"/>
    <w:rsid w:val="00B41B0C"/>
    <w:rsid w:val="00B45689"/>
    <w:rsid w:val="00B508B3"/>
    <w:rsid w:val="00B96677"/>
    <w:rsid w:val="00BB6229"/>
    <w:rsid w:val="00BB77BB"/>
    <w:rsid w:val="00BC60DF"/>
    <w:rsid w:val="00C000F8"/>
    <w:rsid w:val="00C021A2"/>
    <w:rsid w:val="00C03515"/>
    <w:rsid w:val="00C44869"/>
    <w:rsid w:val="00C71FF7"/>
    <w:rsid w:val="00CE0EAE"/>
    <w:rsid w:val="00D14A4B"/>
    <w:rsid w:val="00D268AD"/>
    <w:rsid w:val="00D30C5D"/>
    <w:rsid w:val="00D71B3B"/>
    <w:rsid w:val="00D73310"/>
    <w:rsid w:val="00DC49F6"/>
    <w:rsid w:val="00DD1CE8"/>
    <w:rsid w:val="00DE4AAC"/>
    <w:rsid w:val="00DF14BC"/>
    <w:rsid w:val="00E01939"/>
    <w:rsid w:val="00E50732"/>
    <w:rsid w:val="00E57381"/>
    <w:rsid w:val="00E618C6"/>
    <w:rsid w:val="00E7515F"/>
    <w:rsid w:val="00EB2DBC"/>
    <w:rsid w:val="00F35825"/>
    <w:rsid w:val="00F52A85"/>
    <w:rsid w:val="00F616D0"/>
    <w:rsid w:val="00F80AF4"/>
    <w:rsid w:val="00FD514C"/>
    <w:rsid w:val="00FF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495CACDE"/>
  <w14:defaultImageDpi w14:val="300"/>
  <w15:docId w15:val="{7567DA96-D748-5444-82F0-BA6A962F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F616D0"/>
    <w:rPr>
      <w:rFonts w:ascii="Cambria" w:eastAsia="Cambria" w:hAnsi="Cambria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3965F6"/>
    <w:pPr>
      <w:keepNext/>
      <w:keepLines/>
      <w:numPr>
        <w:numId w:val="3"/>
      </w:numPr>
      <w:ind w:left="0" w:firstLine="0"/>
      <w:outlineLvl w:val="0"/>
    </w:pPr>
    <w:rPr>
      <w:rFonts w:ascii="Helvetica Neue" w:eastAsia="MS Gothic" w:hAnsi="Helvetica Neue"/>
      <w:b/>
      <w:sz w:val="32"/>
      <w:szCs w:val="2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792B0F"/>
    <w:pPr>
      <w:keepNext/>
      <w:keepLines/>
      <w:numPr>
        <w:ilvl w:val="1"/>
        <w:numId w:val="3"/>
      </w:numPr>
      <w:ind w:left="0" w:firstLine="0"/>
      <w:outlineLvl w:val="1"/>
    </w:pPr>
    <w:rPr>
      <w:rFonts w:ascii="Helvetica Neue" w:eastAsia="MS Gothic" w:hAnsi="Helvetica Neue"/>
      <w:b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965F6"/>
    <w:pPr>
      <w:keepNext/>
      <w:keepLines/>
      <w:spacing w:before="40"/>
      <w:outlineLvl w:val="3"/>
    </w:pPr>
    <w:rPr>
      <w:rFonts w:ascii="Helvetica Neue" w:eastAsia="MS Gothic" w:hAnsi="Helvetica Neue"/>
      <w:i/>
      <w:iCs/>
      <w:color w:val="365F9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autoRedefine/>
    <w:uiPriority w:val="99"/>
    <w:qFormat/>
    <w:rsid w:val="001B666E"/>
    <w:pPr>
      <w:spacing w:before="120" w:after="120"/>
    </w:pPr>
    <w:rPr>
      <w:rFonts w:ascii="Helvetica" w:hAnsi="Helvetica"/>
      <w:sz w:val="18"/>
    </w:rPr>
  </w:style>
  <w:style w:type="character" w:styleId="Funotenzeichen">
    <w:name w:val="footnote reference"/>
    <w:uiPriority w:val="99"/>
    <w:qFormat/>
    <w:rsid w:val="001B666E"/>
    <w:rPr>
      <w:rFonts w:ascii="Helvetica" w:hAnsi="Helvetica"/>
      <w:sz w:val="18"/>
      <w:vertAlign w:val="superscript"/>
    </w:rPr>
  </w:style>
  <w:style w:type="paragraph" w:styleId="Sprechblasentext">
    <w:name w:val="Balloon Text"/>
    <w:basedOn w:val="Standard"/>
    <w:semiHidden/>
    <w:rsid w:val="0073519F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E00E4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00E42"/>
    <w:pPr>
      <w:tabs>
        <w:tab w:val="center" w:pos="4536"/>
        <w:tab w:val="right" w:pos="9072"/>
      </w:tabs>
    </w:pPr>
  </w:style>
  <w:style w:type="paragraph" w:customStyle="1" w:styleId="Slogan">
    <w:name w:val="Slogan"/>
    <w:basedOn w:val="Standard"/>
    <w:rsid w:val="001B43B3"/>
    <w:pPr>
      <w:framePr w:w="5171" w:h="1191" w:hRule="exact" w:hSpace="187" w:vSpace="187" w:wrap="auto" w:vAnchor="page" w:hAnchor="page" w:x="965" w:yAlign="bottom" w:anchorLock="1"/>
      <w:autoSpaceDE w:val="0"/>
      <w:autoSpaceDN w:val="0"/>
    </w:pPr>
    <w:rPr>
      <w:rFonts w:ascii="Geneva" w:hAnsi="Geneva"/>
      <w:i/>
      <w:spacing w:val="-6"/>
    </w:rPr>
  </w:style>
  <w:style w:type="character" w:styleId="Hyperlink">
    <w:name w:val="Hyperlink"/>
    <w:uiPriority w:val="99"/>
    <w:unhideWhenUsed/>
    <w:rsid w:val="001B43B3"/>
    <w:rPr>
      <w:color w:val="0000FF"/>
      <w:u w:val="single"/>
    </w:rPr>
  </w:style>
  <w:style w:type="character" w:customStyle="1" w:styleId="FunotentextZchn">
    <w:name w:val="Fußnotentext Zchn"/>
    <w:link w:val="Funotentext"/>
    <w:uiPriority w:val="99"/>
    <w:rsid w:val="001B666E"/>
    <w:rPr>
      <w:rFonts w:ascii="Helvetica" w:eastAsia="Cambria" w:hAnsi="Helvetica" w:cs="Times New Roman"/>
      <w:sz w:val="18"/>
      <w:szCs w:val="24"/>
      <w:lang w:eastAsia="en-US"/>
    </w:rPr>
  </w:style>
  <w:style w:type="character" w:customStyle="1" w:styleId="berschrift1Zchn">
    <w:name w:val="Überschrift 1 Zchn"/>
    <w:link w:val="berschrift1"/>
    <w:uiPriority w:val="9"/>
    <w:rsid w:val="003965F6"/>
    <w:rPr>
      <w:rFonts w:ascii="Helvetica Neue" w:eastAsia="MS Gothic" w:hAnsi="Helvetica Neue"/>
      <w:b/>
      <w:noProof/>
      <w:sz w:val="32"/>
      <w:szCs w:val="22"/>
      <w:lang w:eastAsia="en-US"/>
    </w:rPr>
  </w:style>
  <w:style w:type="character" w:customStyle="1" w:styleId="berschrift2Zchn">
    <w:name w:val="Überschrift 2 Zchn"/>
    <w:link w:val="berschrift2"/>
    <w:uiPriority w:val="9"/>
    <w:rsid w:val="00792B0F"/>
    <w:rPr>
      <w:rFonts w:ascii="Helvetica Neue" w:eastAsia="MS Gothic" w:hAnsi="Helvetica Neue"/>
      <w:b/>
      <w:noProof/>
      <w:sz w:val="24"/>
      <w:szCs w:val="26"/>
      <w:lang w:eastAsia="en-US"/>
    </w:rPr>
  </w:style>
  <w:style w:type="character" w:customStyle="1" w:styleId="berschrift4Zchn">
    <w:name w:val="Überschrift 4 Zchn"/>
    <w:link w:val="berschrift4"/>
    <w:uiPriority w:val="9"/>
    <w:rsid w:val="003965F6"/>
    <w:rPr>
      <w:rFonts w:ascii="Helvetica Neue" w:eastAsia="MS Gothic" w:hAnsi="Helvetica Neue"/>
      <w:i/>
      <w:iCs/>
      <w:noProof/>
      <w:color w:val="365F91"/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F616D0"/>
    <w:pPr>
      <w:tabs>
        <w:tab w:val="left" w:pos="480"/>
        <w:tab w:val="right" w:leader="dot" w:pos="9056"/>
      </w:tabs>
      <w:spacing w:after="100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F616D0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F616D0"/>
    <w:pPr>
      <w:spacing w:after="100"/>
      <w:ind w:left="480"/>
    </w:pPr>
  </w:style>
  <w:style w:type="character" w:styleId="Seitenzahl">
    <w:name w:val="page number"/>
    <w:basedOn w:val="Absatz-Standardschriftart"/>
    <w:uiPriority w:val="99"/>
    <w:semiHidden/>
    <w:unhideWhenUsed/>
    <w:rsid w:val="00A05FBE"/>
  </w:style>
  <w:style w:type="table" w:styleId="Tabellenraster">
    <w:name w:val="Table Grid"/>
    <w:basedOn w:val="NormaleTabelle"/>
    <w:uiPriority w:val="59"/>
    <w:rsid w:val="00E57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rsid w:val="00B96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ctoverso-sagw.ch/fr/appel-et-modalites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ara.elmer@sagw.ch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AGW-Common/2_Co-working-space/Recto_Verso/5_Design/Vorlagen%20Doks/RV_Dokumen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RV_Dokumentvorlage.dotx</Template>
  <TotalTime>0</TotalTime>
  <Pages>2</Pages>
  <Words>219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Bern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Elmer</dc:creator>
  <cp:keywords/>
  <cp:lastModifiedBy>Elmer Sara</cp:lastModifiedBy>
  <cp:revision>5</cp:revision>
  <cp:lastPrinted>2007-01-23T11:12:00Z</cp:lastPrinted>
  <dcterms:created xsi:type="dcterms:W3CDTF">2024-05-03T12:09:00Z</dcterms:created>
  <dcterms:modified xsi:type="dcterms:W3CDTF">2024-05-03T12:15:00Z</dcterms:modified>
</cp:coreProperties>
</file>